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AAA7F" w14:textId="1F64D1A0" w:rsidR="00445C7C" w:rsidRDefault="00445C7C" w:rsidP="00333504">
      <w:pPr>
        <w:jc w:val="center"/>
        <w:rPr>
          <w:sz w:val="16"/>
          <w:szCs w:val="16"/>
          <w:u w:val="single"/>
        </w:rPr>
      </w:pPr>
    </w:p>
    <w:p w14:paraId="698E957A" w14:textId="77777777" w:rsidR="00333504" w:rsidRDefault="00333504" w:rsidP="00333504">
      <w:pPr>
        <w:jc w:val="center"/>
        <w:rPr>
          <w:sz w:val="16"/>
          <w:szCs w:val="16"/>
          <w:u w:val="single"/>
        </w:rPr>
      </w:pPr>
    </w:p>
    <w:p w14:paraId="68A69C6C" w14:textId="77777777" w:rsidR="00333504" w:rsidRDefault="00333504" w:rsidP="00333504">
      <w:pPr>
        <w:jc w:val="center"/>
        <w:rPr>
          <w:sz w:val="16"/>
          <w:szCs w:val="16"/>
          <w:u w:val="single"/>
        </w:rPr>
      </w:pPr>
    </w:p>
    <w:p w14:paraId="54E5A074" w14:textId="77777777" w:rsidR="00333504" w:rsidRDefault="00333504" w:rsidP="00333504">
      <w:pPr>
        <w:jc w:val="center"/>
        <w:rPr>
          <w:sz w:val="16"/>
          <w:szCs w:val="16"/>
          <w:u w:val="single"/>
        </w:rPr>
      </w:pPr>
    </w:p>
    <w:p w14:paraId="7FEA8E68" w14:textId="77777777" w:rsidR="00333504" w:rsidRDefault="00333504" w:rsidP="00333504">
      <w:pPr>
        <w:jc w:val="center"/>
        <w:rPr>
          <w:sz w:val="16"/>
          <w:szCs w:val="16"/>
          <w:u w:val="single"/>
        </w:rPr>
      </w:pPr>
    </w:p>
    <w:p w14:paraId="3D3105A0" w14:textId="77777777" w:rsidR="00333504" w:rsidRDefault="00333504" w:rsidP="00333504">
      <w:pPr>
        <w:jc w:val="center"/>
        <w:rPr>
          <w:sz w:val="16"/>
          <w:szCs w:val="16"/>
          <w:u w:val="single"/>
        </w:rPr>
      </w:pPr>
    </w:p>
    <w:p w14:paraId="6391663D" w14:textId="77777777" w:rsidR="00333504" w:rsidRDefault="00333504" w:rsidP="00333504">
      <w:pPr>
        <w:jc w:val="center"/>
        <w:rPr>
          <w:sz w:val="16"/>
          <w:szCs w:val="16"/>
          <w:u w:val="single"/>
        </w:rPr>
      </w:pPr>
    </w:p>
    <w:p w14:paraId="5AA18F35" w14:textId="77777777" w:rsidR="00333504" w:rsidRDefault="00333504" w:rsidP="00333504">
      <w:pPr>
        <w:jc w:val="center"/>
        <w:rPr>
          <w:sz w:val="16"/>
          <w:szCs w:val="16"/>
          <w:u w:val="single"/>
        </w:rPr>
      </w:pPr>
    </w:p>
    <w:p w14:paraId="28C4C98A" w14:textId="77777777" w:rsidR="00333504" w:rsidRDefault="00333504" w:rsidP="00333504">
      <w:pPr>
        <w:jc w:val="center"/>
        <w:rPr>
          <w:sz w:val="16"/>
          <w:szCs w:val="16"/>
          <w:u w:val="single"/>
        </w:rPr>
      </w:pPr>
    </w:p>
    <w:p w14:paraId="2E4363D2" w14:textId="77777777" w:rsidR="00333504" w:rsidRDefault="00333504" w:rsidP="00333504">
      <w:pPr>
        <w:jc w:val="center"/>
        <w:rPr>
          <w:sz w:val="16"/>
          <w:szCs w:val="16"/>
          <w:u w:val="single"/>
        </w:rPr>
      </w:pPr>
    </w:p>
    <w:p w14:paraId="7BA567B2" w14:textId="77777777" w:rsidR="00333504" w:rsidRDefault="00333504" w:rsidP="00333504">
      <w:pPr>
        <w:jc w:val="center"/>
        <w:rPr>
          <w:sz w:val="16"/>
          <w:szCs w:val="16"/>
          <w:u w:val="single"/>
        </w:rPr>
      </w:pPr>
    </w:p>
    <w:p w14:paraId="66CC7F3A" w14:textId="2E7892C9" w:rsidR="00333504" w:rsidRDefault="00333504" w:rsidP="00333504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Azubi zur/m Medizinischen Fachangestellte/n (M/W/D) zum 01.08.2026 gesucht.</w:t>
      </w:r>
    </w:p>
    <w:p w14:paraId="445739E9" w14:textId="77777777" w:rsidR="00333504" w:rsidRDefault="00333504" w:rsidP="00333504">
      <w:pPr>
        <w:jc w:val="center"/>
        <w:rPr>
          <w:rFonts w:ascii="Arial" w:hAnsi="Arial" w:cs="Arial"/>
          <w:sz w:val="36"/>
          <w:szCs w:val="36"/>
        </w:rPr>
      </w:pPr>
    </w:p>
    <w:p w14:paraId="27BD94BD" w14:textId="52CA4C6F" w:rsidR="00333504" w:rsidRDefault="00333504" w:rsidP="00333504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Das bringst du mit:</w:t>
      </w:r>
    </w:p>
    <w:p w14:paraId="12202E3D" w14:textId="77777777" w:rsidR="00333504" w:rsidRDefault="00333504" w:rsidP="00333504">
      <w:pPr>
        <w:jc w:val="center"/>
        <w:rPr>
          <w:rFonts w:ascii="Arial" w:hAnsi="Arial" w:cs="Arial"/>
          <w:sz w:val="36"/>
          <w:szCs w:val="36"/>
        </w:rPr>
      </w:pPr>
    </w:p>
    <w:p w14:paraId="000A4E73" w14:textId="68C17D2E" w:rsidR="00333504" w:rsidRDefault="00333504" w:rsidP="00333504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-Realschulabschluss</w:t>
      </w:r>
    </w:p>
    <w:p w14:paraId="40A6E4FE" w14:textId="07A4E6B0" w:rsidR="00333504" w:rsidRDefault="00333504" w:rsidP="00333504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-Engagement, Motivation und Zuverlässigkeit</w:t>
      </w:r>
    </w:p>
    <w:p w14:paraId="0D3CE873" w14:textId="259CB3A7" w:rsidR="00333504" w:rsidRDefault="00333504" w:rsidP="00333504">
      <w:pPr>
        <w:numPr>
          <w:ilvl w:val="0"/>
          <w:numId w:val="2"/>
        </w:num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Interesse an medizinischen Themen</w:t>
      </w:r>
    </w:p>
    <w:p w14:paraId="1C30BF26" w14:textId="756E81A4" w:rsidR="00333504" w:rsidRDefault="00333504" w:rsidP="00333504">
      <w:pPr>
        <w:numPr>
          <w:ilvl w:val="0"/>
          <w:numId w:val="2"/>
        </w:num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Spaß am Umgang mit Menschen und der Arbeit im Team</w:t>
      </w:r>
    </w:p>
    <w:p w14:paraId="1483B052" w14:textId="77777777" w:rsidR="00333504" w:rsidRDefault="00333504" w:rsidP="00333504">
      <w:pPr>
        <w:ind w:left="720"/>
        <w:jc w:val="center"/>
        <w:rPr>
          <w:rFonts w:ascii="Arial" w:hAnsi="Arial" w:cs="Arial"/>
          <w:sz w:val="36"/>
          <w:szCs w:val="36"/>
        </w:rPr>
      </w:pPr>
    </w:p>
    <w:p w14:paraId="25D31803" w14:textId="77777777" w:rsidR="00333504" w:rsidRDefault="00333504" w:rsidP="00333504">
      <w:pPr>
        <w:ind w:left="720"/>
        <w:jc w:val="center"/>
        <w:rPr>
          <w:rFonts w:ascii="Arial" w:hAnsi="Arial" w:cs="Arial"/>
          <w:sz w:val="36"/>
          <w:szCs w:val="36"/>
        </w:rPr>
      </w:pPr>
    </w:p>
    <w:p w14:paraId="593F0D1A" w14:textId="79A3FD93" w:rsidR="00333504" w:rsidRDefault="00333504" w:rsidP="00333504">
      <w:pPr>
        <w:ind w:left="720"/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Dann bewirb dich bei uns unter:</w:t>
      </w:r>
    </w:p>
    <w:p w14:paraId="59841C74" w14:textId="77777777" w:rsidR="00333504" w:rsidRDefault="00333504" w:rsidP="00333504">
      <w:pPr>
        <w:ind w:left="720"/>
        <w:jc w:val="center"/>
        <w:rPr>
          <w:rFonts w:ascii="Arial" w:hAnsi="Arial" w:cs="Arial"/>
          <w:sz w:val="36"/>
          <w:szCs w:val="36"/>
          <w:u w:val="single"/>
        </w:rPr>
      </w:pPr>
    </w:p>
    <w:p w14:paraId="2ADC7140" w14:textId="679C75C7" w:rsidR="00333504" w:rsidRDefault="00333504" w:rsidP="00333504">
      <w:pPr>
        <w:ind w:left="72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Praxis Dr. Janine Bock</w:t>
      </w:r>
    </w:p>
    <w:p w14:paraId="780B0F3C" w14:textId="1782499D" w:rsidR="00333504" w:rsidRDefault="00333504" w:rsidP="00333504">
      <w:pPr>
        <w:ind w:left="72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Wilhelm-</w:t>
      </w:r>
      <w:proofErr w:type="spellStart"/>
      <w:r>
        <w:rPr>
          <w:rFonts w:ascii="Arial" w:hAnsi="Arial" w:cs="Arial"/>
          <w:sz w:val="36"/>
          <w:szCs w:val="36"/>
        </w:rPr>
        <w:t>Heimsath</w:t>
      </w:r>
      <w:proofErr w:type="spellEnd"/>
      <w:r>
        <w:rPr>
          <w:rFonts w:ascii="Arial" w:hAnsi="Arial" w:cs="Arial"/>
          <w:sz w:val="36"/>
          <w:szCs w:val="36"/>
        </w:rPr>
        <w:t>-Straße 1</w:t>
      </w:r>
    </w:p>
    <w:p w14:paraId="7693F98C" w14:textId="0527CEA7" w:rsidR="00333504" w:rsidRDefault="00333504" w:rsidP="00333504">
      <w:pPr>
        <w:ind w:left="72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49196 Bad Laer</w:t>
      </w:r>
    </w:p>
    <w:p w14:paraId="333DE72A" w14:textId="2F37921F" w:rsidR="00333504" w:rsidRPr="00333504" w:rsidRDefault="00333504" w:rsidP="00333504">
      <w:pPr>
        <w:ind w:left="72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info@hautnah-badlaer.de</w:t>
      </w:r>
    </w:p>
    <w:p w14:paraId="00277F6C" w14:textId="77777777" w:rsidR="00333504" w:rsidRPr="00333504" w:rsidRDefault="00333504" w:rsidP="00333504">
      <w:pPr>
        <w:ind w:left="720"/>
        <w:jc w:val="center"/>
        <w:rPr>
          <w:rFonts w:ascii="Arial" w:hAnsi="Arial" w:cs="Arial"/>
          <w:sz w:val="36"/>
          <w:szCs w:val="36"/>
          <w:u w:val="single"/>
        </w:rPr>
      </w:pPr>
    </w:p>
    <w:p w14:paraId="515BC398" w14:textId="77777777" w:rsidR="00445C7C" w:rsidRDefault="00445C7C"/>
    <w:sectPr w:rsidR="00445C7C">
      <w:footerReference w:type="default" r:id="rId7"/>
      <w:headerReference w:type="first" r:id="rId8"/>
      <w:pgSz w:w="11907" w:h="16840" w:code="9"/>
      <w:pgMar w:top="2552" w:right="1418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60A3C" w14:textId="77777777" w:rsidR="00311AEB" w:rsidRDefault="00311AEB">
      <w:r>
        <w:separator/>
      </w:r>
    </w:p>
  </w:endnote>
  <w:endnote w:type="continuationSeparator" w:id="0">
    <w:p w14:paraId="1DBC977E" w14:textId="77777777" w:rsidR="00311AEB" w:rsidRDefault="0031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EB23F" w14:textId="77777777" w:rsidR="00445C7C" w:rsidRDefault="00445C7C">
    <w:pPr>
      <w:pStyle w:val="Fuzeile"/>
      <w:pBdr>
        <w:top w:val="single" w:sz="4" w:space="1" w:color="auto"/>
      </w:pBdr>
      <w:jc w:val="center"/>
    </w:pPr>
    <w:r>
      <w:rPr>
        <w:sz w:val="18"/>
      </w:rPr>
      <w:t>Das Qualitätsmanagement der Praxisorganisation ist zertifiziert nach DIN EN ISO 9001:2000</w:t>
    </w:r>
  </w:p>
  <w:p w14:paraId="7868CD4F" w14:textId="77777777" w:rsidR="00445C7C" w:rsidRDefault="00445C7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0779D" w14:textId="77777777" w:rsidR="00311AEB" w:rsidRDefault="00311AEB">
      <w:r>
        <w:separator/>
      </w:r>
    </w:p>
  </w:footnote>
  <w:footnote w:type="continuationSeparator" w:id="0">
    <w:p w14:paraId="7C8EC5C2" w14:textId="77777777" w:rsidR="00311AEB" w:rsidRDefault="00311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2726E" w14:textId="77777777" w:rsidR="00DD01F4" w:rsidRPr="00DD01F4" w:rsidRDefault="00DD01F4" w:rsidP="00DD01F4">
    <w:pPr>
      <w:tabs>
        <w:tab w:val="center" w:pos="4536"/>
        <w:tab w:val="left" w:pos="7513"/>
      </w:tabs>
      <w:jc w:val="center"/>
      <w:rPr>
        <w:b/>
        <w:sz w:val="24"/>
      </w:rPr>
    </w:pPr>
    <w:r>
      <w:rPr>
        <w:noProof/>
      </w:rPr>
      <w:pict w14:anchorId="10207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Grafik 1" o:spid="_x0000_s1032" type="#_x0000_t75" style="position:absolute;left:0;text-align:left;margin-left:176.85pt;margin-top:-28.7pt;width:101.55pt;height:60.65pt;z-index:-1;visibility:visible">
          <v:imagedata r:id="rId1" o:title=""/>
        </v:shape>
      </w:pict>
    </w:r>
  </w:p>
  <w:p w14:paraId="55EC8894" w14:textId="77777777" w:rsidR="00DD01F4" w:rsidRPr="00DD01F4" w:rsidRDefault="00DD01F4" w:rsidP="00DD01F4">
    <w:pPr>
      <w:tabs>
        <w:tab w:val="center" w:pos="4536"/>
        <w:tab w:val="left" w:pos="7513"/>
      </w:tabs>
      <w:jc w:val="center"/>
      <w:rPr>
        <w:b/>
        <w:sz w:val="24"/>
      </w:rPr>
    </w:pPr>
  </w:p>
  <w:p w14:paraId="6E406C75" w14:textId="77777777" w:rsidR="00DD01F4" w:rsidRPr="00DD01F4" w:rsidRDefault="00DD01F4" w:rsidP="00DD01F4">
    <w:pPr>
      <w:tabs>
        <w:tab w:val="center" w:pos="4536"/>
        <w:tab w:val="left" w:pos="7513"/>
      </w:tabs>
      <w:jc w:val="center"/>
      <w:rPr>
        <w:b/>
        <w:sz w:val="24"/>
      </w:rPr>
    </w:pPr>
  </w:p>
  <w:p w14:paraId="388DAFE0" w14:textId="77777777" w:rsidR="00DD01F4" w:rsidRPr="00DD01F4" w:rsidRDefault="00DD01F4" w:rsidP="00DD01F4">
    <w:pPr>
      <w:tabs>
        <w:tab w:val="center" w:pos="4536"/>
        <w:tab w:val="left" w:pos="7513"/>
      </w:tabs>
      <w:jc w:val="center"/>
      <w:rPr>
        <w:b/>
        <w:sz w:val="24"/>
      </w:rPr>
    </w:pPr>
    <w:r w:rsidRPr="00DD01F4">
      <w:rPr>
        <w:b/>
        <w:sz w:val="24"/>
      </w:rPr>
      <w:t>Dr. med. Janine Bock</w:t>
    </w:r>
  </w:p>
  <w:p w14:paraId="2EA10974" w14:textId="77777777" w:rsidR="00DD01F4" w:rsidRPr="00DD01F4" w:rsidRDefault="00DD01F4" w:rsidP="00DD01F4">
    <w:pPr>
      <w:tabs>
        <w:tab w:val="center" w:pos="4536"/>
        <w:tab w:val="right" w:pos="9000"/>
      </w:tabs>
      <w:jc w:val="center"/>
    </w:pPr>
    <w:r w:rsidRPr="00DD01F4">
      <w:rPr>
        <w:b/>
        <w:sz w:val="24"/>
      </w:rPr>
      <w:t>FÄ für Dermatologie und Venerologie</w:t>
    </w:r>
  </w:p>
  <w:p w14:paraId="72F48240" w14:textId="77777777" w:rsidR="00265AE6" w:rsidRPr="00265AE6" w:rsidRDefault="00333504" w:rsidP="00DD01F4">
    <w:pPr>
      <w:tabs>
        <w:tab w:val="center" w:pos="4536"/>
        <w:tab w:val="right" w:pos="9072"/>
      </w:tabs>
      <w:jc w:val="center"/>
      <w:rPr>
        <w:b/>
        <w:bCs/>
      </w:rPr>
    </w:pPr>
    <w:bookmarkStart w:id="0" w:name="BehStrasse"/>
    <w:r>
      <w:rPr>
        <w:b/>
        <w:bCs/>
      </w:rPr>
      <w:t>Wilhelm-</w:t>
    </w:r>
    <w:proofErr w:type="spellStart"/>
    <w:r>
      <w:rPr>
        <w:b/>
        <w:bCs/>
      </w:rPr>
      <w:t>Heimsath</w:t>
    </w:r>
    <w:proofErr w:type="spellEnd"/>
    <w:r>
      <w:rPr>
        <w:b/>
        <w:bCs/>
      </w:rPr>
      <w:t>-Straße 1</w:t>
    </w:r>
    <w:bookmarkEnd w:id="0"/>
    <w:r w:rsidR="00265AE6" w:rsidRPr="00265AE6">
      <w:rPr>
        <w:b/>
        <w:bCs/>
      </w:rPr>
      <w:t xml:space="preserve"> * </w:t>
    </w:r>
    <w:bookmarkStart w:id="1" w:name="BehPlz"/>
    <w:r>
      <w:rPr>
        <w:b/>
        <w:bCs/>
      </w:rPr>
      <w:t>49196</w:t>
    </w:r>
    <w:bookmarkEnd w:id="1"/>
    <w:r w:rsidR="00265AE6" w:rsidRPr="00265AE6">
      <w:rPr>
        <w:b/>
        <w:bCs/>
      </w:rPr>
      <w:t xml:space="preserve"> </w:t>
    </w:r>
    <w:bookmarkStart w:id="2" w:name="BehOrt"/>
    <w:r>
      <w:rPr>
        <w:b/>
        <w:bCs/>
      </w:rPr>
      <w:t>Bad Laer</w:t>
    </w:r>
    <w:bookmarkEnd w:id="2"/>
  </w:p>
  <w:p w14:paraId="2935CCA9" w14:textId="77777777" w:rsidR="00DD01F4" w:rsidRPr="00DD01F4" w:rsidRDefault="00DD01F4" w:rsidP="00DD01F4">
    <w:pPr>
      <w:tabs>
        <w:tab w:val="center" w:pos="4536"/>
        <w:tab w:val="right" w:pos="9072"/>
      </w:tabs>
      <w:jc w:val="center"/>
      <w:rPr>
        <w:b/>
      </w:rPr>
    </w:pPr>
    <w:r w:rsidRPr="00DD01F4">
      <w:rPr>
        <w:b/>
      </w:rPr>
      <w:t>Tel.: 05424-</w:t>
    </w:r>
    <w:r w:rsidR="005F2890">
      <w:rPr>
        <w:b/>
      </w:rPr>
      <w:t>8044433</w:t>
    </w:r>
    <w:r w:rsidRPr="00DD01F4">
      <w:rPr>
        <w:b/>
      </w:rPr>
      <w:t xml:space="preserve"> / Fax: 05424-</w:t>
    </w:r>
    <w:r w:rsidR="005F2890">
      <w:rPr>
        <w:b/>
      </w:rPr>
      <w:t>8044435</w:t>
    </w:r>
  </w:p>
  <w:p w14:paraId="0FF9292B" w14:textId="77777777" w:rsidR="00445C7C" w:rsidRPr="00DD01F4" w:rsidRDefault="00445C7C" w:rsidP="00DD01F4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4867DE2"/>
    <w:lvl w:ilvl="0">
      <w:numFmt w:val="decimal"/>
      <w:lvlText w:val="*"/>
      <w:lvlJc w:val="left"/>
    </w:lvl>
  </w:abstractNum>
  <w:abstractNum w:abstractNumId="1" w15:restartNumberingAfterBreak="0">
    <w:nsid w:val="32F34B82"/>
    <w:multiLevelType w:val="hybridMultilevel"/>
    <w:tmpl w:val="58F4145C"/>
    <w:lvl w:ilvl="0" w:tplc="6E02E5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009432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21039112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PatAnrede" w:val="Herrn"/>
    <w:docVar w:name="PatGname" w:val="What ToDo"/>
    <w:docVar w:name="PatOrt" w:val="Doinghome"/>
    <w:docVar w:name="PatPlz" w:val="11111"/>
    <w:docVar w:name="PatStr" w:val="Tuhauser Weg 11"/>
  </w:docVars>
  <w:rsids>
    <w:rsidRoot w:val="00333504"/>
    <w:rsid w:val="00000C94"/>
    <w:rsid w:val="00002F71"/>
    <w:rsid w:val="0004099E"/>
    <w:rsid w:val="000F19A1"/>
    <w:rsid w:val="00186A2E"/>
    <w:rsid w:val="001E43BE"/>
    <w:rsid w:val="001E5F79"/>
    <w:rsid w:val="0020429B"/>
    <w:rsid w:val="00265AE6"/>
    <w:rsid w:val="002B217B"/>
    <w:rsid w:val="00311AEB"/>
    <w:rsid w:val="00333504"/>
    <w:rsid w:val="003408DE"/>
    <w:rsid w:val="0034677E"/>
    <w:rsid w:val="0037229B"/>
    <w:rsid w:val="004005BF"/>
    <w:rsid w:val="00441A2B"/>
    <w:rsid w:val="00445C7C"/>
    <w:rsid w:val="00486D6A"/>
    <w:rsid w:val="004B2B86"/>
    <w:rsid w:val="005112BC"/>
    <w:rsid w:val="00537AAC"/>
    <w:rsid w:val="00552494"/>
    <w:rsid w:val="005F2890"/>
    <w:rsid w:val="00614E8B"/>
    <w:rsid w:val="006C055D"/>
    <w:rsid w:val="006D7F9B"/>
    <w:rsid w:val="0073505D"/>
    <w:rsid w:val="00751AE5"/>
    <w:rsid w:val="00782CCD"/>
    <w:rsid w:val="007A364D"/>
    <w:rsid w:val="008D621E"/>
    <w:rsid w:val="0090030E"/>
    <w:rsid w:val="00914E04"/>
    <w:rsid w:val="00963C7E"/>
    <w:rsid w:val="00A4601C"/>
    <w:rsid w:val="00A5007C"/>
    <w:rsid w:val="00AD1BF4"/>
    <w:rsid w:val="00B20AEB"/>
    <w:rsid w:val="00C10868"/>
    <w:rsid w:val="00C43A17"/>
    <w:rsid w:val="00C757D0"/>
    <w:rsid w:val="00C80B7C"/>
    <w:rsid w:val="00CA421B"/>
    <w:rsid w:val="00CC046E"/>
    <w:rsid w:val="00CC5973"/>
    <w:rsid w:val="00D40B30"/>
    <w:rsid w:val="00DD01F4"/>
    <w:rsid w:val="00E10BAB"/>
    <w:rsid w:val="00E6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C7983D"/>
  <w15:chartTrackingRefBased/>
  <w15:docId w15:val="{529A04ED-B2A5-4220-860B-D0AB0C4AD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rsid w:val="00537AA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erschrift3">
    <w:name w:val="heading 3"/>
    <w:basedOn w:val="Standard"/>
    <w:next w:val="Standard"/>
    <w:qFormat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/>
      <w:sz w:val="24"/>
    </w:rPr>
  </w:style>
  <w:style w:type="paragraph" w:styleId="berschrift4">
    <w:name w:val="heading 4"/>
    <w:basedOn w:val="Standard"/>
    <w:next w:val="Standard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/>
      <w:b/>
      <w:sz w:val="21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customStyle="1" w:styleId="TabellenInhalt">
    <w:name w:val="Tabellen Inhalt"/>
    <w:basedOn w:val="Textkrper"/>
    <w:pPr>
      <w:widowControl w:val="0"/>
    </w:pPr>
    <w:rPr>
      <w:snapToGrid w:val="0"/>
      <w:sz w:val="24"/>
    </w:rPr>
  </w:style>
  <w:style w:type="paragraph" w:customStyle="1" w:styleId="Tabellenberschrift">
    <w:name w:val="Tabellen Überschrift"/>
    <w:basedOn w:val="TabellenInhalt"/>
    <w:pPr>
      <w:jc w:val="center"/>
    </w:pPr>
    <w:rPr>
      <w:b/>
      <w:i/>
    </w:rPr>
  </w:style>
  <w:style w:type="paragraph" w:styleId="Textkrper">
    <w:name w:val="Body Text"/>
    <w:basedOn w:val="Standard"/>
    <w:pPr>
      <w:spacing w:after="120"/>
    </w:pPr>
  </w:style>
  <w:style w:type="paragraph" w:styleId="Textkrper2">
    <w:name w:val="Body Text 2"/>
    <w:basedOn w:val="Standard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bCs/>
      <w:sz w:val="21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51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Word\VORLAGEN\Brief%20Dr.%20Schmitt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 Dr. Schmitt</Template>
  <TotalTime>0</TotalTime>
  <Pages>1</Pages>
  <Words>52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CHEMPLAN 01</vt:lpstr>
    </vt:vector>
  </TitlesOfParts>
  <Company> 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CHEMPLAN 01</dc:title>
  <dc:subject/>
  <dc:creator>praxis</dc:creator>
  <cp:keywords/>
  <dc:description/>
  <cp:lastModifiedBy>Praxis</cp:lastModifiedBy>
  <cp:revision>1</cp:revision>
  <cp:lastPrinted>2007-03-16T09:26:00Z</cp:lastPrinted>
  <dcterms:created xsi:type="dcterms:W3CDTF">2026-01-28T09:12:00Z</dcterms:created>
  <dcterms:modified xsi:type="dcterms:W3CDTF">2026-01-28T09:18:00Z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ML">
    <vt:lpwstr>PfadWordExport word.xml</vt:lpwstr>
  </property>
  <property fmtid="{D5CDD505-2E9C-101B-9397-08002B2CF9AE}" pid="3" name="Verweis">
    <vt:lpwstr>PfadLokal pmw_kartei.dll</vt:lpwstr>
  </property>
</Properties>
</file>